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94715" w14:textId="073B86B8" w:rsidR="005F7CFA" w:rsidRDefault="005F7CFA" w:rsidP="00B15FA5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5167A701" w14:textId="221950A7" w:rsidR="00B242C2" w:rsidRDefault="00B242C2" w:rsidP="00F96105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                           </w:t>
      </w:r>
      <w:r w:rsidR="00024DBE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             </w:t>
      </w:r>
      <w:r w:rsidR="00F96105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                                       </w:t>
      </w:r>
      <w:r w:rsidR="00024DBE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Year 4 </w:t>
      </w:r>
      <w:r w:rsidR="00F96105">
        <w:rPr>
          <w:rFonts w:ascii="Arial" w:hAnsi="Arial" w:cs="Arial"/>
          <w:b w:val="0"/>
          <w:bCs w:val="0"/>
          <w:color w:val="auto"/>
          <w:sz w:val="28"/>
          <w:szCs w:val="28"/>
        </w:rPr>
        <w:t>Pupils</w:t>
      </w:r>
    </w:p>
    <w:p w14:paraId="0750B6DC" w14:textId="19C55CB6" w:rsidR="00F96105" w:rsidRDefault="00F96105" w:rsidP="00024DBE">
      <w:pPr>
        <w:pStyle w:val="HeaderKTC"/>
        <w:jc w:val="right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>St Michaels Primary school</w:t>
      </w:r>
    </w:p>
    <w:p w14:paraId="3C40A657" w14:textId="77777777" w:rsidR="00F96105" w:rsidRDefault="00F96105" w:rsidP="00024DBE">
      <w:pPr>
        <w:pStyle w:val="HeaderKTC"/>
        <w:jc w:val="right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2D8D9F57" w14:textId="4302D248" w:rsidR="00F96105" w:rsidRDefault="00E40286" w:rsidP="00E40286">
      <w:pPr>
        <w:pStyle w:val="HeaderKTC"/>
        <w:jc w:val="center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                                                              27</w:t>
      </w:r>
      <w:r w:rsidRPr="00E40286">
        <w:rPr>
          <w:rFonts w:ascii="Arial" w:hAnsi="Arial" w:cs="Arial"/>
          <w:b w:val="0"/>
          <w:bCs w:val="0"/>
          <w:color w:val="auto"/>
          <w:sz w:val="28"/>
          <w:szCs w:val="28"/>
          <w:vertAlign w:val="superscript"/>
        </w:rPr>
        <w:t>th</w:t>
      </w: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</w:t>
      </w:r>
      <w:r w:rsidR="00D811DF">
        <w:rPr>
          <w:rFonts w:ascii="Arial" w:hAnsi="Arial" w:cs="Arial"/>
          <w:b w:val="0"/>
          <w:bCs w:val="0"/>
          <w:color w:val="auto"/>
          <w:sz w:val="28"/>
          <w:szCs w:val="28"/>
        </w:rPr>
        <w:t>May 2022</w:t>
      </w:r>
    </w:p>
    <w:p w14:paraId="34DFC46F" w14:textId="77777777" w:rsidR="00D811DF" w:rsidRDefault="00D811DF" w:rsidP="00E40286">
      <w:pPr>
        <w:pStyle w:val="HeaderKTC"/>
        <w:jc w:val="center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5683D290" w14:textId="45A8B3B1" w:rsidR="00D811DF" w:rsidRDefault="00D811DF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Dear </w:t>
      </w:r>
      <w:r w:rsidR="0076013A">
        <w:rPr>
          <w:rFonts w:ascii="Arial" w:hAnsi="Arial" w:cs="Arial"/>
          <w:b w:val="0"/>
          <w:bCs w:val="0"/>
          <w:color w:val="auto"/>
          <w:sz w:val="28"/>
          <w:szCs w:val="28"/>
        </w:rPr>
        <w:t>Year,</w:t>
      </w: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4 Pupils,</w:t>
      </w:r>
    </w:p>
    <w:p w14:paraId="6B385BAE" w14:textId="77777777" w:rsidR="00811E62" w:rsidRDefault="00811E62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5E564B73" w14:textId="6C29CC50" w:rsidR="00D811DF" w:rsidRDefault="0076013A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>Firstly,</w:t>
      </w:r>
      <w:r w:rsidR="00D811DF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I would like to thank you all for your amazing letters that </w:t>
      </w:r>
      <w:r w:rsidR="00CA117A">
        <w:rPr>
          <w:rFonts w:ascii="Arial" w:hAnsi="Arial" w:cs="Arial"/>
          <w:b w:val="0"/>
          <w:bCs w:val="0"/>
          <w:color w:val="auto"/>
          <w:sz w:val="28"/>
          <w:szCs w:val="28"/>
        </w:rPr>
        <w:t>yo</w:t>
      </w:r>
      <w:r w:rsidR="007F1591">
        <w:rPr>
          <w:rFonts w:ascii="Arial" w:hAnsi="Arial" w:cs="Arial"/>
          <w:b w:val="0"/>
          <w:bCs w:val="0"/>
          <w:color w:val="auto"/>
          <w:sz w:val="28"/>
          <w:szCs w:val="28"/>
        </w:rPr>
        <w:t>u</w:t>
      </w:r>
      <w:r w:rsidR="00CA117A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forwarded to The Town Co</w:t>
      </w:r>
      <w:r w:rsidR="007F1591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uncil regarding </w:t>
      </w:r>
      <w:r w:rsidR="00811E62">
        <w:rPr>
          <w:rFonts w:ascii="Arial" w:hAnsi="Arial" w:cs="Arial"/>
          <w:b w:val="0"/>
          <w:bCs w:val="0"/>
          <w:color w:val="auto"/>
          <w:sz w:val="28"/>
          <w:szCs w:val="28"/>
        </w:rPr>
        <w:t>‘Swifts</w:t>
      </w:r>
      <w:proofErr w:type="gramStart"/>
      <w:r w:rsidR="00811E62">
        <w:rPr>
          <w:rFonts w:ascii="Arial" w:hAnsi="Arial" w:cs="Arial"/>
          <w:b w:val="0"/>
          <w:bCs w:val="0"/>
          <w:color w:val="auto"/>
          <w:sz w:val="28"/>
          <w:szCs w:val="28"/>
        </w:rPr>
        <w:t>’.</w:t>
      </w:r>
      <w:proofErr w:type="gramEnd"/>
    </w:p>
    <w:p w14:paraId="4D756FD3" w14:textId="77777777" w:rsidR="00811E62" w:rsidRDefault="00811E62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7507C8D2" w14:textId="4D8DB308" w:rsidR="00811E62" w:rsidRDefault="00811E62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Both letters were extremely informative </w:t>
      </w:r>
      <w:r w:rsidR="00891DD4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and </w:t>
      </w:r>
      <w:proofErr w:type="gramStart"/>
      <w:r w:rsidR="00891DD4">
        <w:rPr>
          <w:rFonts w:ascii="Arial" w:hAnsi="Arial" w:cs="Arial"/>
          <w:b w:val="0"/>
          <w:bCs w:val="0"/>
          <w:color w:val="auto"/>
          <w:sz w:val="28"/>
          <w:szCs w:val="28"/>
        </w:rPr>
        <w:t>well written</w:t>
      </w:r>
      <w:proofErr w:type="gramEnd"/>
      <w:r w:rsidR="00891DD4">
        <w:rPr>
          <w:rFonts w:ascii="Arial" w:hAnsi="Arial" w:cs="Arial"/>
          <w:b w:val="0"/>
          <w:bCs w:val="0"/>
          <w:color w:val="auto"/>
          <w:sz w:val="28"/>
          <w:szCs w:val="28"/>
        </w:rPr>
        <w:t>.</w:t>
      </w:r>
    </w:p>
    <w:p w14:paraId="5DB8C720" w14:textId="77777777" w:rsidR="00A52E1F" w:rsidRDefault="00A52E1F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4E9E39D3" w14:textId="12B37EE6" w:rsidR="00D754E0" w:rsidRDefault="004223E6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Your letters </w:t>
      </w:r>
      <w:proofErr w:type="gramStart"/>
      <w:r>
        <w:rPr>
          <w:rFonts w:ascii="Arial" w:hAnsi="Arial" w:cs="Arial"/>
          <w:b w:val="0"/>
          <w:bCs w:val="0"/>
          <w:color w:val="auto"/>
          <w:sz w:val="28"/>
          <w:szCs w:val="28"/>
        </w:rPr>
        <w:t>were forwarded</w:t>
      </w:r>
      <w:proofErr w:type="gramEnd"/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to all Kingsteignton Town Councillors </w:t>
      </w:r>
      <w:r w:rsidR="0036201E">
        <w:rPr>
          <w:rFonts w:ascii="Arial" w:hAnsi="Arial" w:cs="Arial"/>
          <w:b w:val="0"/>
          <w:bCs w:val="0"/>
          <w:color w:val="auto"/>
          <w:sz w:val="28"/>
          <w:szCs w:val="28"/>
        </w:rPr>
        <w:t>for the</w:t>
      </w:r>
      <w:r w:rsidR="004F6258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ir </w:t>
      </w:r>
      <w:r w:rsidR="0036201E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perusal. We have also </w:t>
      </w:r>
      <w:r w:rsidR="00AB6952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posted them on our Facebook page and our newsletter </w:t>
      </w:r>
      <w:r w:rsidR="004F6258">
        <w:rPr>
          <w:rFonts w:ascii="Arial" w:hAnsi="Arial" w:cs="Arial"/>
          <w:b w:val="0"/>
          <w:bCs w:val="0"/>
          <w:color w:val="auto"/>
          <w:sz w:val="28"/>
          <w:szCs w:val="28"/>
        </w:rPr>
        <w:t>for</w:t>
      </w:r>
      <w:r w:rsidR="00AB6952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</w:t>
      </w:r>
      <w:r w:rsidR="00F43966">
        <w:rPr>
          <w:rFonts w:ascii="Arial" w:hAnsi="Arial" w:cs="Arial"/>
          <w:b w:val="0"/>
          <w:bCs w:val="0"/>
          <w:color w:val="auto"/>
          <w:sz w:val="28"/>
          <w:szCs w:val="28"/>
        </w:rPr>
        <w:t>all</w:t>
      </w:r>
      <w:r w:rsidR="00AB6952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the Town residents to read and hopefully </w:t>
      </w:r>
      <w:r w:rsidR="00D754E0">
        <w:rPr>
          <w:rFonts w:ascii="Arial" w:hAnsi="Arial" w:cs="Arial"/>
          <w:b w:val="0"/>
          <w:bCs w:val="0"/>
          <w:color w:val="auto"/>
          <w:sz w:val="28"/>
          <w:szCs w:val="28"/>
        </w:rPr>
        <w:t>act upon.</w:t>
      </w:r>
    </w:p>
    <w:p w14:paraId="53F9BE6A" w14:textId="77777777" w:rsidR="004F6258" w:rsidRDefault="004F6258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2AF35859" w14:textId="4FFEAC38" w:rsidR="00EF2E32" w:rsidRDefault="004F6258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On </w:t>
      </w:r>
      <w:r w:rsidR="00F43966">
        <w:rPr>
          <w:rFonts w:ascii="Arial" w:hAnsi="Arial" w:cs="Arial"/>
          <w:b w:val="0"/>
          <w:bCs w:val="0"/>
          <w:color w:val="auto"/>
          <w:sz w:val="28"/>
          <w:szCs w:val="28"/>
        </w:rPr>
        <w:t>Wednesday</w:t>
      </w: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</w:t>
      </w:r>
      <w:r w:rsidR="00F43966">
        <w:rPr>
          <w:rFonts w:ascii="Arial" w:hAnsi="Arial" w:cs="Arial"/>
          <w:b w:val="0"/>
          <w:bCs w:val="0"/>
          <w:color w:val="auto"/>
          <w:sz w:val="28"/>
          <w:szCs w:val="28"/>
        </w:rPr>
        <w:t>18</w:t>
      </w:r>
      <w:r w:rsidR="00F43966" w:rsidRPr="00F43966">
        <w:rPr>
          <w:rFonts w:ascii="Arial" w:hAnsi="Arial" w:cs="Arial"/>
          <w:b w:val="0"/>
          <w:bCs w:val="0"/>
          <w:color w:val="auto"/>
          <w:sz w:val="28"/>
          <w:szCs w:val="28"/>
          <w:vertAlign w:val="superscript"/>
        </w:rPr>
        <w:t>th</w:t>
      </w:r>
      <w:r w:rsidR="00F43966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May 2022 your letters </w:t>
      </w:r>
      <w:proofErr w:type="gramStart"/>
      <w:r w:rsidR="00F43966">
        <w:rPr>
          <w:rFonts w:ascii="Arial" w:hAnsi="Arial" w:cs="Arial"/>
          <w:b w:val="0"/>
          <w:bCs w:val="0"/>
          <w:color w:val="auto"/>
          <w:sz w:val="28"/>
          <w:szCs w:val="28"/>
        </w:rPr>
        <w:t>were also read</w:t>
      </w:r>
      <w:proofErr w:type="gramEnd"/>
      <w:r w:rsidR="00F43966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at</w:t>
      </w:r>
      <w:r w:rsidR="00D754E0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Kingsteignton Town </w:t>
      </w:r>
      <w:r w:rsidR="00EF2E32">
        <w:rPr>
          <w:rFonts w:ascii="Arial" w:hAnsi="Arial" w:cs="Arial"/>
          <w:b w:val="0"/>
          <w:bCs w:val="0"/>
          <w:color w:val="auto"/>
          <w:sz w:val="28"/>
          <w:szCs w:val="28"/>
        </w:rPr>
        <w:t>Council Works</w:t>
      </w:r>
      <w:r w:rsidR="00F43966">
        <w:rPr>
          <w:rFonts w:ascii="Arial" w:hAnsi="Arial" w:cs="Arial"/>
          <w:b w:val="0"/>
          <w:bCs w:val="0"/>
          <w:color w:val="auto"/>
          <w:sz w:val="28"/>
          <w:szCs w:val="28"/>
        </w:rPr>
        <w:t>, Ser</w:t>
      </w:r>
      <w:r w:rsidR="00A2147B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vices </w:t>
      </w:r>
      <w:r w:rsidR="00F43966">
        <w:rPr>
          <w:rFonts w:ascii="Arial" w:hAnsi="Arial" w:cs="Arial"/>
          <w:b w:val="0"/>
          <w:bCs w:val="0"/>
          <w:color w:val="auto"/>
          <w:sz w:val="28"/>
          <w:szCs w:val="28"/>
        </w:rPr>
        <w:t>and Planning Meeting</w:t>
      </w:r>
      <w:r w:rsidR="00A2147B">
        <w:rPr>
          <w:rFonts w:ascii="Arial" w:hAnsi="Arial" w:cs="Arial"/>
          <w:b w:val="0"/>
          <w:bCs w:val="0"/>
          <w:color w:val="auto"/>
          <w:sz w:val="28"/>
          <w:szCs w:val="28"/>
        </w:rPr>
        <w:t>.</w:t>
      </w:r>
    </w:p>
    <w:p w14:paraId="5EA25E75" w14:textId="77777777" w:rsidR="00EF2E32" w:rsidRDefault="00EF2E32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4D24871B" w14:textId="0549C07A" w:rsidR="004F6258" w:rsidRDefault="00A2147B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As a result of which </w:t>
      </w:r>
      <w:r w:rsidR="00EF2E32">
        <w:rPr>
          <w:rFonts w:ascii="Arial" w:hAnsi="Arial" w:cs="Arial"/>
          <w:b w:val="0"/>
          <w:bCs w:val="0"/>
          <w:color w:val="auto"/>
          <w:sz w:val="28"/>
          <w:szCs w:val="28"/>
        </w:rPr>
        <w:t>Council would like to make the following responses:</w:t>
      </w:r>
    </w:p>
    <w:p w14:paraId="43FD0075" w14:textId="1F0EAB10" w:rsidR="00A91E94" w:rsidRDefault="00A91E94" w:rsidP="00A91E94">
      <w:pPr>
        <w:pStyle w:val="HeaderKTC"/>
        <w:numPr>
          <w:ilvl w:val="0"/>
          <w:numId w:val="1"/>
        </w:numPr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Swift boxes are currently </w:t>
      </w:r>
      <w:proofErr w:type="gramStart"/>
      <w:r>
        <w:rPr>
          <w:rFonts w:ascii="Arial" w:hAnsi="Arial" w:cs="Arial"/>
          <w:b w:val="0"/>
          <w:bCs w:val="0"/>
          <w:color w:val="auto"/>
          <w:sz w:val="28"/>
          <w:szCs w:val="28"/>
        </w:rPr>
        <w:t>being made</w:t>
      </w:r>
      <w:proofErr w:type="gramEnd"/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for installation on </w:t>
      </w:r>
      <w:r w:rsidR="008E3F08">
        <w:rPr>
          <w:rFonts w:ascii="Arial" w:hAnsi="Arial" w:cs="Arial"/>
          <w:b w:val="0"/>
          <w:bCs w:val="0"/>
          <w:color w:val="auto"/>
          <w:sz w:val="28"/>
          <w:szCs w:val="28"/>
        </w:rPr>
        <w:t>buildings at Kingsteignton Town Council.</w:t>
      </w:r>
    </w:p>
    <w:p w14:paraId="7B186904" w14:textId="44E42BEC" w:rsidR="008E3F08" w:rsidRDefault="008E3F08" w:rsidP="00A91E94">
      <w:pPr>
        <w:pStyle w:val="HeaderKTC"/>
        <w:numPr>
          <w:ilvl w:val="0"/>
          <w:numId w:val="1"/>
        </w:numPr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>Kingsteignton Town Council are working closely with Kingsteignton Wild. This is a new</w:t>
      </w:r>
      <w:r w:rsidR="000223EC">
        <w:rPr>
          <w:rFonts w:ascii="Arial" w:hAnsi="Arial" w:cs="Arial"/>
          <w:b w:val="0"/>
          <w:bCs w:val="0"/>
          <w:color w:val="auto"/>
          <w:sz w:val="28"/>
          <w:szCs w:val="28"/>
        </w:rPr>
        <w:t>ly set up</w:t>
      </w: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group </w:t>
      </w:r>
      <w:proofErr w:type="gramStart"/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that we </w:t>
      </w:r>
      <w:r w:rsidR="000223EC">
        <w:rPr>
          <w:rFonts w:ascii="Arial" w:hAnsi="Arial" w:cs="Arial"/>
          <w:b w:val="0"/>
          <w:bCs w:val="0"/>
          <w:color w:val="auto"/>
          <w:sz w:val="28"/>
          <w:szCs w:val="28"/>
        </w:rPr>
        <w:t>are working with</w:t>
      </w:r>
      <w:proofErr w:type="gramEnd"/>
      <w:r w:rsidR="000223EC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. </w:t>
      </w:r>
      <w:r w:rsidR="008A4550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This group </w:t>
      </w:r>
      <w:r w:rsidR="00B52C53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will be </w:t>
      </w:r>
      <w:r w:rsidR="008A4550">
        <w:rPr>
          <w:rFonts w:ascii="Arial" w:hAnsi="Arial" w:cs="Arial"/>
          <w:b w:val="0"/>
          <w:bCs w:val="0"/>
          <w:color w:val="auto"/>
          <w:sz w:val="28"/>
          <w:szCs w:val="28"/>
        </w:rPr>
        <w:t>of particular</w:t>
      </w:r>
      <w:r w:rsidR="00B52C53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interest </w:t>
      </w:r>
      <w:r w:rsidR="008A4550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to you all. Please take </w:t>
      </w:r>
      <w:proofErr w:type="gramStart"/>
      <w:r w:rsidR="008A4550">
        <w:rPr>
          <w:rFonts w:ascii="Arial" w:hAnsi="Arial" w:cs="Arial"/>
          <w:b w:val="0"/>
          <w:bCs w:val="0"/>
          <w:color w:val="auto"/>
          <w:sz w:val="28"/>
          <w:szCs w:val="28"/>
        </w:rPr>
        <w:t>some</w:t>
      </w:r>
      <w:proofErr w:type="gramEnd"/>
      <w:r w:rsidR="008A4550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time to research them and become involved as a school.</w:t>
      </w:r>
    </w:p>
    <w:p w14:paraId="3C1C8E38" w14:textId="38155FEF" w:rsidR="00822A7D" w:rsidRDefault="00822A7D" w:rsidP="00A91E94">
      <w:pPr>
        <w:pStyle w:val="HeaderKTC"/>
        <w:numPr>
          <w:ilvl w:val="0"/>
          <w:numId w:val="1"/>
        </w:numPr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On receipt of planning permissions </w:t>
      </w:r>
      <w:r w:rsidR="00A01BF5">
        <w:rPr>
          <w:rFonts w:ascii="Arial" w:hAnsi="Arial" w:cs="Arial"/>
          <w:b w:val="0"/>
          <w:bCs w:val="0"/>
          <w:color w:val="auto"/>
          <w:sz w:val="28"/>
          <w:szCs w:val="28"/>
        </w:rPr>
        <w:t>received</w:t>
      </w: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from residents The Council </w:t>
      </w:r>
      <w:r w:rsidR="00A01BF5">
        <w:rPr>
          <w:rFonts w:ascii="Arial" w:hAnsi="Arial" w:cs="Arial"/>
          <w:b w:val="0"/>
          <w:bCs w:val="0"/>
          <w:color w:val="auto"/>
          <w:sz w:val="28"/>
          <w:szCs w:val="28"/>
        </w:rPr>
        <w:t>are requesting that Swift/bat boxes be places on all new extensions.</w:t>
      </w:r>
    </w:p>
    <w:p w14:paraId="5A01EA8F" w14:textId="2B8B7C3F" w:rsidR="00A01BF5" w:rsidRDefault="00517AD8" w:rsidP="00A91E94">
      <w:pPr>
        <w:pStyle w:val="HeaderKTC"/>
        <w:numPr>
          <w:ilvl w:val="0"/>
          <w:numId w:val="1"/>
        </w:numPr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With regards to planning </w:t>
      </w:r>
      <w:r w:rsidR="00535A82">
        <w:rPr>
          <w:rFonts w:ascii="Arial" w:hAnsi="Arial" w:cs="Arial"/>
          <w:b w:val="0"/>
          <w:bCs w:val="0"/>
          <w:color w:val="auto"/>
          <w:sz w:val="28"/>
          <w:szCs w:val="28"/>
        </w:rPr>
        <w:t>permission</w:t>
      </w: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for all new housing developments the Council </w:t>
      </w:r>
      <w:r w:rsidR="007D2286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are also requesting that Swift/Bat boxes </w:t>
      </w:r>
      <w:proofErr w:type="gramStart"/>
      <w:r w:rsidR="00535A82">
        <w:rPr>
          <w:rFonts w:ascii="Arial" w:hAnsi="Arial" w:cs="Arial"/>
          <w:b w:val="0"/>
          <w:bCs w:val="0"/>
          <w:color w:val="auto"/>
          <w:sz w:val="28"/>
          <w:szCs w:val="28"/>
        </w:rPr>
        <w:t>are installed</w:t>
      </w:r>
      <w:proofErr w:type="gramEnd"/>
      <w:r w:rsidR="00535A82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. </w:t>
      </w:r>
    </w:p>
    <w:p w14:paraId="24749253" w14:textId="77777777" w:rsidR="00F21D27" w:rsidRDefault="00F21D2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628D8B05" w14:textId="2EC665AC" w:rsidR="00F21D27" w:rsidRDefault="00F21D2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We would also like to ascertain </w:t>
      </w:r>
      <w:r w:rsidR="00625602">
        <w:rPr>
          <w:rFonts w:ascii="Arial" w:hAnsi="Arial" w:cs="Arial"/>
          <w:b w:val="0"/>
          <w:bCs w:val="0"/>
          <w:color w:val="auto"/>
          <w:sz w:val="28"/>
          <w:szCs w:val="28"/>
        </w:rPr>
        <w:t>if there is any specific request/support that you as pupils would like assistance with on this project.</w:t>
      </w:r>
    </w:p>
    <w:p w14:paraId="3FF5BD4F" w14:textId="77777777" w:rsidR="00625602" w:rsidRDefault="00625602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44D09383" w14:textId="25200892" w:rsidR="00625602" w:rsidRDefault="00625602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For the information of you all should you wish to </w:t>
      </w:r>
      <w:r w:rsidR="009D20A1">
        <w:rPr>
          <w:rFonts w:ascii="Arial" w:hAnsi="Arial" w:cs="Arial"/>
          <w:b w:val="0"/>
          <w:bCs w:val="0"/>
          <w:color w:val="auto"/>
          <w:sz w:val="28"/>
          <w:szCs w:val="28"/>
        </w:rPr>
        <w:t>look</w:t>
      </w: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, your letters have </w:t>
      </w:r>
      <w:proofErr w:type="gramStart"/>
      <w:r>
        <w:rPr>
          <w:rFonts w:ascii="Arial" w:hAnsi="Arial" w:cs="Arial"/>
          <w:b w:val="0"/>
          <w:bCs w:val="0"/>
          <w:color w:val="auto"/>
          <w:sz w:val="28"/>
          <w:szCs w:val="28"/>
        </w:rPr>
        <w:t>been pu</w:t>
      </w:r>
      <w:r w:rsidR="00E22C0A">
        <w:rPr>
          <w:rFonts w:ascii="Arial" w:hAnsi="Arial" w:cs="Arial"/>
          <w:b w:val="0"/>
          <w:bCs w:val="0"/>
          <w:color w:val="auto"/>
          <w:sz w:val="28"/>
          <w:szCs w:val="28"/>
        </w:rPr>
        <w:t>blished</w:t>
      </w:r>
      <w:proofErr w:type="gramEnd"/>
      <w:r w:rsidR="00E22C0A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on our website under </w:t>
      </w:r>
      <w:r w:rsidR="009D20A1">
        <w:rPr>
          <w:rFonts w:ascii="Arial" w:hAnsi="Arial" w:cs="Arial"/>
          <w:b w:val="0"/>
          <w:bCs w:val="0"/>
          <w:color w:val="auto"/>
          <w:sz w:val="28"/>
          <w:szCs w:val="28"/>
        </w:rPr>
        <w:t>Agendas (</w:t>
      </w:r>
      <w:r w:rsidR="00E22C0A">
        <w:rPr>
          <w:rFonts w:ascii="Arial" w:hAnsi="Arial" w:cs="Arial"/>
          <w:b w:val="0"/>
          <w:bCs w:val="0"/>
          <w:color w:val="auto"/>
          <w:sz w:val="28"/>
          <w:szCs w:val="28"/>
        </w:rPr>
        <w:t>WSP) and the response</w:t>
      </w:r>
      <w:r w:rsidR="00FF15E0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under </w:t>
      </w:r>
      <w:r w:rsidR="009D20A1">
        <w:rPr>
          <w:rFonts w:ascii="Arial" w:hAnsi="Arial" w:cs="Arial"/>
          <w:b w:val="0"/>
          <w:bCs w:val="0"/>
          <w:color w:val="auto"/>
          <w:sz w:val="28"/>
          <w:szCs w:val="28"/>
        </w:rPr>
        <w:t>Minutes (</w:t>
      </w:r>
      <w:r w:rsidR="00FF15E0">
        <w:rPr>
          <w:rFonts w:ascii="Arial" w:hAnsi="Arial" w:cs="Arial"/>
          <w:b w:val="0"/>
          <w:bCs w:val="0"/>
          <w:color w:val="auto"/>
          <w:sz w:val="28"/>
          <w:szCs w:val="28"/>
        </w:rPr>
        <w:t>WSP) dated 18</w:t>
      </w:r>
      <w:r w:rsidR="00FF15E0" w:rsidRPr="00FF15E0">
        <w:rPr>
          <w:rFonts w:ascii="Arial" w:hAnsi="Arial" w:cs="Arial"/>
          <w:b w:val="0"/>
          <w:bCs w:val="0"/>
          <w:color w:val="auto"/>
          <w:sz w:val="28"/>
          <w:szCs w:val="28"/>
          <w:vertAlign w:val="superscript"/>
        </w:rPr>
        <w:t>th</w:t>
      </w:r>
      <w:r w:rsidR="00FF15E0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May 2022.</w:t>
      </w:r>
    </w:p>
    <w:p w14:paraId="5D8E3BED" w14:textId="77777777" w:rsidR="009D20A1" w:rsidRDefault="009D20A1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21359E3C" w14:textId="211FBAE4" w:rsidR="00FF15E0" w:rsidRDefault="00FF15E0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If you all have </w:t>
      </w:r>
      <w:r w:rsidR="009D20A1">
        <w:rPr>
          <w:rFonts w:ascii="Arial" w:hAnsi="Arial" w:cs="Arial"/>
          <w:b w:val="0"/>
          <w:bCs w:val="0"/>
          <w:color w:val="auto"/>
          <w:sz w:val="28"/>
          <w:szCs w:val="28"/>
        </w:rPr>
        <w:t>time to look that would be great.</w:t>
      </w:r>
    </w:p>
    <w:p w14:paraId="5D9CAD68" w14:textId="7E74AE6C" w:rsidR="009D20A1" w:rsidRDefault="009D20A1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lastRenderedPageBreak/>
        <w:t>We look forward to your response.</w:t>
      </w:r>
    </w:p>
    <w:p w14:paraId="24674963" w14:textId="77777777" w:rsidR="009D20A1" w:rsidRDefault="009D20A1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5BBEC530" w14:textId="0F2E14F9" w:rsidR="009D20A1" w:rsidRDefault="009D20A1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>Once again thank you for you</w:t>
      </w:r>
      <w:r w:rsidR="00DA4177">
        <w:rPr>
          <w:rFonts w:ascii="Arial" w:hAnsi="Arial" w:cs="Arial"/>
          <w:b w:val="0"/>
          <w:bCs w:val="0"/>
          <w:color w:val="auto"/>
          <w:sz w:val="28"/>
          <w:szCs w:val="28"/>
        </w:rPr>
        <w:t>r letters.</w:t>
      </w:r>
    </w:p>
    <w:p w14:paraId="47856D8D" w14:textId="77777777" w:rsidR="00DA4177" w:rsidRDefault="00DA417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00859D3A" w14:textId="5C57497C" w:rsidR="00DA4177" w:rsidRDefault="00DA417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>Kind regards</w:t>
      </w:r>
    </w:p>
    <w:p w14:paraId="093B530E" w14:textId="77777777" w:rsidR="00DA4177" w:rsidRDefault="00DA417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1866C6DA" w14:textId="77777777" w:rsidR="00DA4177" w:rsidRDefault="00DA417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7C2CD4DB" w14:textId="77777777" w:rsidR="00DA4177" w:rsidRDefault="00DA417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0B7FEC1C" w14:textId="08CDBD60" w:rsidR="00DA4177" w:rsidRDefault="00DA417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>Michelle Lewis-Clarke</w:t>
      </w:r>
    </w:p>
    <w:p w14:paraId="49871A08" w14:textId="631CF2CC" w:rsidR="00DA4177" w:rsidRDefault="00DA417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>Deputy Town Clerk</w:t>
      </w:r>
    </w:p>
    <w:p w14:paraId="2DE912A9" w14:textId="4C0EF65B" w:rsidR="00DA4177" w:rsidRDefault="00DA417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  <w:r>
        <w:rPr>
          <w:rFonts w:ascii="Arial" w:hAnsi="Arial" w:cs="Arial"/>
          <w:b w:val="0"/>
          <w:bCs w:val="0"/>
          <w:color w:val="auto"/>
          <w:sz w:val="28"/>
          <w:szCs w:val="28"/>
        </w:rPr>
        <w:t>Kingsteignton Town Council.</w:t>
      </w:r>
    </w:p>
    <w:p w14:paraId="318D6477" w14:textId="77777777" w:rsidR="00DA4177" w:rsidRDefault="00DA4177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0A5404F9" w14:textId="77777777" w:rsidR="009D20A1" w:rsidRDefault="009D20A1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7099D12B" w14:textId="77777777" w:rsidR="009D20A1" w:rsidRDefault="009D20A1" w:rsidP="00F21D27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6F035E1D" w14:textId="77777777" w:rsidR="00535A82" w:rsidRDefault="00535A82" w:rsidP="00F21D27">
      <w:pPr>
        <w:pStyle w:val="HeaderKTC"/>
        <w:ind w:left="360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1662709D" w14:textId="7ADC8143" w:rsidR="00F21D27" w:rsidRDefault="00F21D27" w:rsidP="00F21D27">
      <w:pPr>
        <w:pStyle w:val="HeaderKTC"/>
        <w:ind w:left="360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67F1B74E" w14:textId="77777777" w:rsidR="00EF2E32" w:rsidRDefault="00EF2E32" w:rsidP="00D811DF">
      <w:pPr>
        <w:pStyle w:val="HeaderKTC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00E71733" w14:textId="77777777" w:rsidR="00F96105" w:rsidRDefault="00F96105" w:rsidP="00024DBE">
      <w:pPr>
        <w:pStyle w:val="HeaderKTC"/>
        <w:jc w:val="right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0F1DAD8A" w14:textId="77777777" w:rsidR="004F6258" w:rsidRDefault="004F6258" w:rsidP="00024DBE">
      <w:pPr>
        <w:pStyle w:val="HeaderKTC"/>
        <w:jc w:val="right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485C3A0E" w14:textId="77777777" w:rsidR="004F6258" w:rsidRPr="00B242C2" w:rsidRDefault="004F6258" w:rsidP="00024DBE">
      <w:pPr>
        <w:pStyle w:val="HeaderKTC"/>
        <w:jc w:val="right"/>
        <w:rPr>
          <w:rFonts w:ascii="Arial" w:hAnsi="Arial" w:cs="Arial"/>
          <w:b w:val="0"/>
          <w:bCs w:val="0"/>
          <w:color w:val="auto"/>
          <w:sz w:val="28"/>
          <w:szCs w:val="28"/>
        </w:rPr>
      </w:pPr>
    </w:p>
    <w:p w14:paraId="51D8D016" w14:textId="77777777" w:rsidR="0054380A" w:rsidRDefault="0054380A" w:rsidP="00B15FA5">
      <w:pPr>
        <w:pStyle w:val="HeaderKTC"/>
      </w:pPr>
    </w:p>
    <w:p w14:paraId="05B3C592" w14:textId="77777777" w:rsidR="00F8098D" w:rsidRPr="00F8098D" w:rsidRDefault="00F8098D" w:rsidP="00B15FA5">
      <w:pPr>
        <w:pStyle w:val="HeaderKTC"/>
        <w:rPr>
          <w:b w:val="0"/>
          <w:bCs w:val="0"/>
          <w:sz w:val="24"/>
          <w:szCs w:val="24"/>
        </w:rPr>
      </w:pPr>
    </w:p>
    <w:p w14:paraId="5CAF22E4" w14:textId="77777777" w:rsidR="000E0A62" w:rsidRDefault="000E0A62" w:rsidP="000E0A62">
      <w:pPr>
        <w:pStyle w:val="Footer"/>
        <w:tabs>
          <w:tab w:val="left" w:pos="-567"/>
        </w:tabs>
      </w:pPr>
    </w:p>
    <w:p w14:paraId="45DA6F27" w14:textId="77777777" w:rsidR="0022638B" w:rsidRDefault="0022638B" w:rsidP="00DD52A3">
      <w:pPr>
        <w:pStyle w:val="HeaderKTC"/>
        <w:rPr>
          <w:b w:val="0"/>
          <w:bCs w:val="0"/>
          <w:sz w:val="24"/>
          <w:szCs w:val="24"/>
        </w:rPr>
      </w:pPr>
    </w:p>
    <w:p w14:paraId="67E6FB57" w14:textId="77777777" w:rsidR="00DD52A3" w:rsidRPr="0022638B" w:rsidRDefault="00DD52A3" w:rsidP="00DD52A3">
      <w:pPr>
        <w:pStyle w:val="HeaderKTC"/>
        <w:ind w:left="-284" w:right="-188"/>
        <w:rPr>
          <w:b w:val="0"/>
          <w:bCs w:val="0"/>
          <w:sz w:val="24"/>
          <w:szCs w:val="24"/>
        </w:rPr>
      </w:pPr>
    </w:p>
    <w:p w14:paraId="23452015" w14:textId="77777777" w:rsidR="009F160A" w:rsidRDefault="00B15FA5" w:rsidP="00B15FA5">
      <w:pPr>
        <w:pStyle w:val="HeaderKTC"/>
      </w:pPr>
      <w:r>
        <w:tab/>
      </w:r>
      <w:r>
        <w:tab/>
      </w:r>
      <w:r>
        <w:tab/>
      </w:r>
    </w:p>
    <w:p w14:paraId="2DEC998D" w14:textId="77777777" w:rsidR="00B15FA5" w:rsidRDefault="00B15FA5" w:rsidP="00B15FA5">
      <w:pPr>
        <w:pStyle w:val="HeaderKTC"/>
      </w:pPr>
    </w:p>
    <w:p w14:paraId="68CB7A7B" w14:textId="77777777" w:rsidR="00B15FA5" w:rsidRDefault="00B15FA5" w:rsidP="00B15FA5">
      <w:pPr>
        <w:pStyle w:val="HeaderKTC"/>
      </w:pPr>
    </w:p>
    <w:p w14:paraId="6126ACBA" w14:textId="77777777" w:rsidR="00B15FA5" w:rsidRDefault="00B15FA5" w:rsidP="00B15FA5">
      <w:pPr>
        <w:pStyle w:val="Header"/>
        <w:ind w:left="7200"/>
        <w:jc w:val="center"/>
        <w:rPr>
          <w:rFonts w:ascii="Arial" w:hAnsi="Arial" w:cs="Arial"/>
          <w:color w:val="A50021"/>
          <w:sz w:val="18"/>
          <w:szCs w:val="18"/>
        </w:rPr>
      </w:pPr>
    </w:p>
    <w:p w14:paraId="23BD58ED" w14:textId="77777777" w:rsidR="00B15FA5" w:rsidRPr="0001439E" w:rsidRDefault="00B15FA5" w:rsidP="00EA2540">
      <w:pPr>
        <w:pStyle w:val="Header"/>
        <w:tabs>
          <w:tab w:val="clear" w:pos="9026"/>
          <w:tab w:val="right" w:pos="8364"/>
        </w:tabs>
        <w:ind w:left="7200"/>
        <w:jc w:val="center"/>
        <w:rPr>
          <w:rFonts w:cs="Arial"/>
          <w:sz w:val="20"/>
          <w:szCs w:val="20"/>
        </w:rPr>
      </w:pPr>
      <w:r w:rsidRPr="00AC4D53">
        <w:rPr>
          <w:rFonts w:ascii="Arial" w:hAnsi="Arial" w:cs="Arial"/>
          <w:color w:val="A50021"/>
          <w:sz w:val="18"/>
          <w:szCs w:val="18"/>
        </w:rPr>
        <w:tab/>
        <w:t xml:space="preserve">                                                                                                              </w:t>
      </w:r>
      <w:r>
        <w:rPr>
          <w:rFonts w:ascii="Arial" w:hAnsi="Arial" w:cs="Arial"/>
          <w:color w:val="A50021"/>
          <w:sz w:val="18"/>
          <w:szCs w:val="18"/>
        </w:rPr>
        <w:t xml:space="preserve">    </w:t>
      </w:r>
    </w:p>
    <w:p w14:paraId="32095184" w14:textId="77777777" w:rsidR="00C94541" w:rsidRDefault="00B15FA5" w:rsidP="00B15FA5">
      <w:pPr>
        <w:pStyle w:val="HeaderKTC"/>
        <w:rPr>
          <w:rFonts w:ascii="Arial" w:hAnsi="Arial" w:cs="Arial"/>
          <w:color w:val="A50021"/>
          <w:sz w:val="18"/>
          <w:szCs w:val="18"/>
        </w:rPr>
      </w:pPr>
      <w:r w:rsidRPr="00AC4D53">
        <w:rPr>
          <w:rFonts w:ascii="Arial" w:hAnsi="Arial" w:cs="Arial"/>
          <w:color w:val="A50021"/>
          <w:sz w:val="18"/>
          <w:szCs w:val="18"/>
        </w:rPr>
        <w:tab/>
      </w:r>
    </w:p>
    <w:p w14:paraId="2A89117E" w14:textId="77777777" w:rsidR="00C94541" w:rsidRDefault="00C94541">
      <w:pPr>
        <w:rPr>
          <w:rFonts w:ascii="Arial" w:hAnsi="Arial" w:cs="Arial"/>
          <w:b/>
          <w:bCs/>
          <w:color w:val="A50021"/>
          <w:sz w:val="18"/>
          <w:szCs w:val="18"/>
        </w:rPr>
      </w:pPr>
      <w:r>
        <w:rPr>
          <w:rFonts w:ascii="Arial" w:hAnsi="Arial" w:cs="Arial"/>
          <w:color w:val="A50021"/>
          <w:sz w:val="18"/>
          <w:szCs w:val="18"/>
        </w:rPr>
        <w:br w:type="page"/>
      </w:r>
    </w:p>
    <w:p w14:paraId="6770CEC3" w14:textId="77777777" w:rsidR="00B15FA5" w:rsidRPr="00B15FA5" w:rsidRDefault="00B15FA5" w:rsidP="00B15FA5">
      <w:pPr>
        <w:pStyle w:val="HeaderKTC"/>
      </w:pPr>
    </w:p>
    <w:sectPr w:rsidR="00B15FA5" w:rsidRPr="00B15FA5" w:rsidSect="00C9454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080" w:bottom="1440" w:left="1080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C6FA1" w14:textId="77777777" w:rsidR="00D1619D" w:rsidRDefault="00D1619D" w:rsidP="00A802C6">
      <w:r>
        <w:separator/>
      </w:r>
    </w:p>
  </w:endnote>
  <w:endnote w:type="continuationSeparator" w:id="0">
    <w:p w14:paraId="795BAAD0" w14:textId="77777777" w:rsidR="00D1619D" w:rsidRDefault="00D1619D" w:rsidP="00A80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B80FB" w14:textId="77777777" w:rsidR="00EE7DFE" w:rsidRDefault="00EE7D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81591" w14:textId="77777777" w:rsidR="00063C2B" w:rsidRDefault="00063C2B" w:rsidP="00DB045A">
    <w:pPr>
      <w:pStyle w:val="Footer"/>
      <w:rPr>
        <w:sz w:val="18"/>
        <w:szCs w:val="18"/>
      </w:rPr>
    </w:pPr>
  </w:p>
  <w:p w14:paraId="7E503EE1" w14:textId="77777777" w:rsidR="00063C2B" w:rsidRDefault="00063C2B" w:rsidP="00DB045A">
    <w:pPr>
      <w:pStyle w:val="Footer"/>
      <w:rPr>
        <w:sz w:val="18"/>
        <w:szCs w:val="18"/>
      </w:rPr>
    </w:pPr>
  </w:p>
  <w:p w14:paraId="67892A75" w14:textId="77777777" w:rsidR="00A802C6" w:rsidRPr="00C478DA" w:rsidRDefault="00A802C6" w:rsidP="00DB045A">
    <w:pPr>
      <w:pStyle w:val="Footer"/>
      <w:rPr>
        <w:sz w:val="18"/>
        <w:szCs w:val="18"/>
      </w:rPr>
    </w:pPr>
    <w:r w:rsidRPr="00C478DA">
      <w:rPr>
        <w:sz w:val="18"/>
        <w:szCs w:val="18"/>
      </w:rPr>
      <w:t xml:space="preserve">Town Clerk, </w:t>
    </w:r>
    <w:proofErr w:type="gramStart"/>
    <w:r w:rsidRPr="00C478DA">
      <w:rPr>
        <w:sz w:val="18"/>
        <w:szCs w:val="18"/>
      </w:rPr>
      <w:t>Mrs</w:t>
    </w:r>
    <w:proofErr w:type="gramEnd"/>
    <w:r w:rsidRPr="00C478DA">
      <w:rPr>
        <w:sz w:val="18"/>
        <w:szCs w:val="18"/>
      </w:rPr>
      <w:t xml:space="preserve"> Carol Lakin,</w:t>
    </w:r>
    <w:r w:rsidR="00C246E8" w:rsidRPr="00C478DA">
      <w:rPr>
        <w:sz w:val="18"/>
        <w:szCs w:val="18"/>
      </w:rPr>
      <w:t xml:space="preserve"> </w:t>
    </w:r>
    <w:r w:rsidR="00C246E8" w:rsidRPr="00C478DA">
      <w:rPr>
        <w:b/>
        <w:bCs/>
        <w:color w:val="C00000"/>
        <w:sz w:val="18"/>
        <w:szCs w:val="18"/>
      </w:rPr>
      <w:t>Kingsteignton Town Council</w:t>
    </w:r>
    <w:r w:rsidR="00C246E8" w:rsidRPr="00C478DA">
      <w:rPr>
        <w:sz w:val="18"/>
        <w:szCs w:val="18"/>
      </w:rPr>
      <w:t xml:space="preserve">, </w:t>
    </w:r>
    <w:r w:rsidRPr="00C478DA">
      <w:rPr>
        <w:sz w:val="18"/>
        <w:szCs w:val="18"/>
      </w:rPr>
      <w:t>Council Office, Community Hall, Rydon Road, Kingsteignton, TQ12 3LP</w:t>
    </w:r>
  </w:p>
  <w:p w14:paraId="142EB9ED" w14:textId="77777777" w:rsidR="00A802C6" w:rsidRPr="00C478DA" w:rsidRDefault="00A802C6" w:rsidP="00DB045A">
    <w:pPr>
      <w:pStyle w:val="Footer"/>
      <w:rPr>
        <w:sz w:val="18"/>
        <w:szCs w:val="18"/>
      </w:rPr>
    </w:pPr>
    <w:r w:rsidRPr="00C478DA">
      <w:rPr>
        <w:sz w:val="18"/>
        <w:szCs w:val="18"/>
      </w:rPr>
      <w:t xml:space="preserve">Tel:  01626 364089 </w:t>
    </w:r>
    <w:r w:rsidR="004717BA">
      <w:rPr>
        <w:sz w:val="18"/>
        <w:szCs w:val="18"/>
      </w:rPr>
      <w:t xml:space="preserve"> </w:t>
    </w:r>
    <w:r w:rsidRPr="00C478DA">
      <w:rPr>
        <w:sz w:val="18"/>
        <w:szCs w:val="18"/>
      </w:rPr>
      <w:t xml:space="preserve"> Email:  </w:t>
    </w:r>
    <w:hyperlink r:id="rId1" w:history="1">
      <w:r w:rsidRPr="00C478DA">
        <w:rPr>
          <w:rStyle w:val="Hyperlink"/>
          <w:sz w:val="18"/>
          <w:szCs w:val="18"/>
        </w:rPr>
        <w:t>clerk@kingsteignton.gov.uk</w:t>
      </w:r>
    </w:hyperlink>
    <w:r w:rsidRPr="00C478DA">
      <w:rPr>
        <w:sz w:val="18"/>
        <w:szCs w:val="18"/>
      </w:rPr>
      <w:t xml:space="preserve"> </w:t>
    </w:r>
    <w:r w:rsidR="004717BA">
      <w:rPr>
        <w:sz w:val="18"/>
        <w:szCs w:val="18"/>
      </w:rPr>
      <w:t xml:space="preserve"> </w:t>
    </w:r>
    <w:r w:rsidRPr="00C478DA">
      <w:rPr>
        <w:sz w:val="18"/>
        <w:szCs w:val="18"/>
      </w:rPr>
      <w:t xml:space="preserve"> Web:  </w:t>
    </w:r>
    <w:hyperlink r:id="rId2" w:history="1">
      <w:r w:rsidRPr="00C478DA">
        <w:rPr>
          <w:rStyle w:val="Hyperlink"/>
          <w:sz w:val="18"/>
          <w:szCs w:val="18"/>
        </w:rPr>
        <w:t>www.kingsteignton.gov.uk</w:t>
      </w:r>
    </w:hyperlink>
    <w:r w:rsidRPr="00C478DA">
      <w:rPr>
        <w:sz w:val="18"/>
        <w:szCs w:val="18"/>
      </w:rPr>
      <w:t xml:space="preserve">  </w:t>
    </w:r>
  </w:p>
  <w:p w14:paraId="5F9F7065" w14:textId="77777777" w:rsidR="00567030" w:rsidRPr="00C478DA" w:rsidRDefault="00A802C6" w:rsidP="005767EB">
    <w:pPr>
      <w:pStyle w:val="Footer"/>
      <w:rPr>
        <w:sz w:val="18"/>
        <w:szCs w:val="18"/>
      </w:rPr>
    </w:pPr>
    <w:r w:rsidRPr="00C478DA">
      <w:rPr>
        <w:color w:val="C00000"/>
        <w:sz w:val="18"/>
        <w:szCs w:val="18"/>
      </w:rPr>
      <w:t xml:space="preserve">Kingsteignton </w:t>
    </w:r>
    <w:r w:rsidR="00DB045A" w:rsidRPr="00C478DA">
      <w:rPr>
        <w:color w:val="C00000"/>
        <w:sz w:val="18"/>
        <w:szCs w:val="18"/>
      </w:rPr>
      <w:t xml:space="preserve">Town Council </w:t>
    </w:r>
    <w:r w:rsidRPr="00C478DA">
      <w:rPr>
        <w:color w:val="C00000"/>
        <w:sz w:val="18"/>
        <w:szCs w:val="18"/>
      </w:rPr>
      <w:t xml:space="preserve">has declared a </w:t>
    </w:r>
    <w:r w:rsidR="00DB045A" w:rsidRPr="00C478DA">
      <w:rPr>
        <w:color w:val="C00000"/>
        <w:sz w:val="18"/>
        <w:szCs w:val="18"/>
      </w:rPr>
      <w:t>‘C</w:t>
    </w:r>
    <w:r w:rsidRPr="00C478DA">
      <w:rPr>
        <w:color w:val="C00000"/>
        <w:sz w:val="18"/>
        <w:szCs w:val="18"/>
      </w:rPr>
      <w:t xml:space="preserve">limate </w:t>
    </w:r>
    <w:r w:rsidR="00DB045A" w:rsidRPr="00C478DA">
      <w:rPr>
        <w:color w:val="C00000"/>
        <w:sz w:val="18"/>
        <w:szCs w:val="18"/>
      </w:rPr>
      <w:t>E</w:t>
    </w:r>
    <w:r w:rsidRPr="00C478DA">
      <w:rPr>
        <w:color w:val="C00000"/>
        <w:sz w:val="18"/>
        <w:szCs w:val="18"/>
      </w:rPr>
      <w:t>mergency</w:t>
    </w:r>
    <w:r w:rsidR="004C1280">
      <w:rPr>
        <w:color w:val="C00000"/>
        <w:sz w:val="18"/>
        <w:szCs w:val="18"/>
      </w:rPr>
      <w:t>’</w:t>
    </w:r>
    <w:r w:rsidR="005767EB">
      <w:rPr>
        <w:color w:val="C00000"/>
        <w:sz w:val="18"/>
        <w:szCs w:val="18"/>
      </w:rPr>
      <w:t xml:space="preserve">                                    </w:t>
    </w:r>
    <w:r w:rsidR="00567030" w:rsidRPr="00C478DA">
      <w:rPr>
        <w:sz w:val="18"/>
        <w:szCs w:val="18"/>
      </w:rPr>
      <w:t xml:space="preserve">Mayor’s Charity 2020/2021   </w:t>
    </w:r>
    <w:r w:rsidR="00EE7DFE">
      <w:rPr>
        <w:color w:val="9933FF"/>
        <w:sz w:val="18"/>
        <w:szCs w:val="18"/>
      </w:rPr>
      <w:t>Senior Citizens Club</w:t>
    </w:r>
    <w:r w:rsidR="00567030" w:rsidRPr="00C478DA">
      <w:rPr>
        <w:sz w:val="18"/>
        <w:szCs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61688" w14:textId="77777777" w:rsidR="00EE7DFE" w:rsidRDefault="00EE7D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8ED52" w14:textId="77777777" w:rsidR="00D1619D" w:rsidRDefault="00D1619D" w:rsidP="00A802C6">
      <w:r>
        <w:separator/>
      </w:r>
    </w:p>
  </w:footnote>
  <w:footnote w:type="continuationSeparator" w:id="0">
    <w:p w14:paraId="34AB58B7" w14:textId="77777777" w:rsidR="00D1619D" w:rsidRDefault="00D1619D" w:rsidP="00A802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59178" w14:textId="77777777" w:rsidR="00EE7DFE" w:rsidRDefault="00EE7D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4465E" w14:textId="77777777" w:rsidR="00E32528" w:rsidRDefault="00E32528" w:rsidP="00E32528">
    <w:pPr>
      <w:pStyle w:val="HeaderKTC"/>
    </w:pPr>
    <w:r w:rsidRPr="00A81B30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21A913CB" wp14:editId="6E6922D8">
          <wp:simplePos x="0" y="0"/>
          <wp:positionH relativeFrom="margin">
            <wp:posOffset>0</wp:posOffset>
          </wp:positionH>
          <wp:positionV relativeFrom="margin">
            <wp:posOffset>-646722</wp:posOffset>
          </wp:positionV>
          <wp:extent cx="514350" cy="495300"/>
          <wp:effectExtent l="0" t="0" r="0" b="0"/>
          <wp:wrapSquare wrapText="bothSides"/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3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>Kingsteignton Town Council</w:t>
    </w:r>
  </w:p>
  <w:p w14:paraId="272C50A7" w14:textId="77777777" w:rsidR="00E32528" w:rsidRDefault="00E325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D6BB6" w14:textId="77777777" w:rsidR="00EE7DFE" w:rsidRDefault="00EE7D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02BC6"/>
    <w:multiLevelType w:val="hybridMultilevel"/>
    <w:tmpl w:val="F260F1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9949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19D"/>
    <w:rsid w:val="000223EC"/>
    <w:rsid w:val="00024DBE"/>
    <w:rsid w:val="00063C2B"/>
    <w:rsid w:val="000E0A62"/>
    <w:rsid w:val="0010552E"/>
    <w:rsid w:val="0017356F"/>
    <w:rsid w:val="0022638B"/>
    <w:rsid w:val="002C65BE"/>
    <w:rsid w:val="0036201E"/>
    <w:rsid w:val="004223E6"/>
    <w:rsid w:val="004717BA"/>
    <w:rsid w:val="004C1280"/>
    <w:rsid w:val="004F6258"/>
    <w:rsid w:val="00504AB1"/>
    <w:rsid w:val="00517AD8"/>
    <w:rsid w:val="00535A82"/>
    <w:rsid w:val="0054380A"/>
    <w:rsid w:val="00556B81"/>
    <w:rsid w:val="00567030"/>
    <w:rsid w:val="005767EB"/>
    <w:rsid w:val="005F7CFA"/>
    <w:rsid w:val="00614B9E"/>
    <w:rsid w:val="00625602"/>
    <w:rsid w:val="006E6D7F"/>
    <w:rsid w:val="00723630"/>
    <w:rsid w:val="007524CB"/>
    <w:rsid w:val="0076013A"/>
    <w:rsid w:val="007C730E"/>
    <w:rsid w:val="007D2286"/>
    <w:rsid w:val="007F1591"/>
    <w:rsid w:val="00811E62"/>
    <w:rsid w:val="00822A7D"/>
    <w:rsid w:val="00891DD4"/>
    <w:rsid w:val="008A4550"/>
    <w:rsid w:val="008E3F08"/>
    <w:rsid w:val="009C05A9"/>
    <w:rsid w:val="009D20A1"/>
    <w:rsid w:val="009F160A"/>
    <w:rsid w:val="00A01BF5"/>
    <w:rsid w:val="00A2147B"/>
    <w:rsid w:val="00A52E1F"/>
    <w:rsid w:val="00A802C6"/>
    <w:rsid w:val="00A91E94"/>
    <w:rsid w:val="00AB66D3"/>
    <w:rsid w:val="00AB6952"/>
    <w:rsid w:val="00B15FA5"/>
    <w:rsid w:val="00B242C2"/>
    <w:rsid w:val="00B3565F"/>
    <w:rsid w:val="00B52C53"/>
    <w:rsid w:val="00B614C1"/>
    <w:rsid w:val="00B749ED"/>
    <w:rsid w:val="00C246E8"/>
    <w:rsid w:val="00C42C08"/>
    <w:rsid w:val="00C478DA"/>
    <w:rsid w:val="00C94541"/>
    <w:rsid w:val="00CA117A"/>
    <w:rsid w:val="00CC0F37"/>
    <w:rsid w:val="00CC330F"/>
    <w:rsid w:val="00CE1B2C"/>
    <w:rsid w:val="00D1619D"/>
    <w:rsid w:val="00D719C6"/>
    <w:rsid w:val="00D754E0"/>
    <w:rsid w:val="00D811DF"/>
    <w:rsid w:val="00DA4177"/>
    <w:rsid w:val="00DB045A"/>
    <w:rsid w:val="00DC0FD2"/>
    <w:rsid w:val="00DD0D5F"/>
    <w:rsid w:val="00DD52A3"/>
    <w:rsid w:val="00E22C0A"/>
    <w:rsid w:val="00E32528"/>
    <w:rsid w:val="00E40286"/>
    <w:rsid w:val="00EA2540"/>
    <w:rsid w:val="00EE7DFE"/>
    <w:rsid w:val="00EF2D68"/>
    <w:rsid w:val="00EF2E32"/>
    <w:rsid w:val="00F21D27"/>
    <w:rsid w:val="00F43966"/>
    <w:rsid w:val="00F557D7"/>
    <w:rsid w:val="00F67113"/>
    <w:rsid w:val="00F8098D"/>
    <w:rsid w:val="00F87FD6"/>
    <w:rsid w:val="00F96105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7B86DC"/>
  <w15:chartTrackingRefBased/>
  <w15:docId w15:val="{347223F2-DDA1-41C6-8DEF-5B23E46A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KTC">
    <w:name w:val="Header KTC"/>
    <w:basedOn w:val="Normal"/>
    <w:link w:val="HeaderKTCChar"/>
    <w:qFormat/>
    <w:rsid w:val="00B15FA5"/>
    <w:rPr>
      <w:b/>
      <w:bCs/>
      <w:color w:val="C00000"/>
      <w:sz w:val="44"/>
      <w:szCs w:val="44"/>
    </w:rPr>
  </w:style>
  <w:style w:type="paragraph" w:styleId="Header">
    <w:name w:val="header"/>
    <w:basedOn w:val="Normal"/>
    <w:link w:val="HeaderChar"/>
    <w:uiPriority w:val="99"/>
    <w:unhideWhenUsed/>
    <w:rsid w:val="00B15FA5"/>
    <w:pPr>
      <w:tabs>
        <w:tab w:val="center" w:pos="4513"/>
        <w:tab w:val="right" w:pos="9026"/>
      </w:tabs>
    </w:pPr>
    <w:rPr>
      <w:rFonts w:ascii="Calibri" w:eastAsia="Calibri" w:hAnsi="Calibri" w:cs="Times New Roman"/>
    </w:rPr>
  </w:style>
  <w:style w:type="character" w:customStyle="1" w:styleId="HeaderKTCChar">
    <w:name w:val="Header KTC Char"/>
    <w:basedOn w:val="DefaultParagraphFont"/>
    <w:link w:val="HeaderKTC"/>
    <w:rsid w:val="00B15FA5"/>
    <w:rPr>
      <w:b/>
      <w:bCs/>
      <w:color w:val="C00000"/>
      <w:sz w:val="44"/>
      <w:szCs w:val="44"/>
    </w:rPr>
  </w:style>
  <w:style w:type="character" w:customStyle="1" w:styleId="HeaderChar">
    <w:name w:val="Header Char"/>
    <w:basedOn w:val="DefaultParagraphFont"/>
    <w:link w:val="Header"/>
    <w:uiPriority w:val="99"/>
    <w:rsid w:val="00B15FA5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B15FA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638B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A802C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02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ingsteignton.gov.uk" TargetMode="External"/><Relationship Id="rId1" Type="http://schemas.openxmlformats.org/officeDocument/2006/relationships/hyperlink" Target="mailto:clerk@kingsteignton.gov.uk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ol\OneDrive%20-%20Kingsteignton%20Town%20Council\_OLD%20DATA\Carol\Headed%20Paper\Kingsteignton%20Town%20Council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40F720F365AA478AE1F5300A824FEC" ma:contentTypeVersion="11" ma:contentTypeDescription="Create a new document." ma:contentTypeScope="" ma:versionID="a110218d6163f24f9f32eb13729ae63b">
  <xsd:schema xmlns:xsd="http://www.w3.org/2001/XMLSchema" xmlns:xs="http://www.w3.org/2001/XMLSchema" xmlns:p="http://schemas.microsoft.com/office/2006/metadata/properties" xmlns:ns2="03747c27-eb6f-46b5-b295-6f86d16b5465" targetNamespace="http://schemas.microsoft.com/office/2006/metadata/properties" ma:root="true" ma:fieldsID="74b49556e65c6ff9ae49ec6b4b954901" ns2:_="">
    <xsd:import namespace="03747c27-eb6f-46b5-b295-6f86d16b54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747c27-eb6f-46b5-b295-6f86d16b54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E34ECD-B3A7-41B1-B3D4-975A994BA8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747c27-eb6f-46b5-b295-6f86d16b54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25F197-A595-4103-BC2A-8C9D8681D9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4B9E0B-3AF1-45B8-9E80-17F6679D73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FD6B93-97F3-4B9E-AAA3-447FC96BA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Kingsteignton Town Council letterhead template</Template>
  <TotalTime>0</TotalTime>
  <Pages>3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Michelle Lewis-Clarke</cp:lastModifiedBy>
  <cp:revision>2</cp:revision>
  <cp:lastPrinted>2022-05-27T08:24:00Z</cp:lastPrinted>
  <dcterms:created xsi:type="dcterms:W3CDTF">2022-05-27T08:25:00Z</dcterms:created>
  <dcterms:modified xsi:type="dcterms:W3CDTF">2022-05-27T08:25:00Z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0x0101005040F720F365AA478AE1F5300A824FEC</vt:lpwstr>
  </property>
</Properties>
</file>